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013B" w14:paraId="6BD28BD1" w14:textId="77777777" w:rsidTr="00ED013B">
        <w:tc>
          <w:tcPr>
            <w:tcW w:w="4675" w:type="dxa"/>
          </w:tcPr>
          <w:p w14:paraId="158BDA92" w14:textId="5CE6047B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Full Name</w:t>
            </w:r>
          </w:p>
        </w:tc>
        <w:tc>
          <w:tcPr>
            <w:tcW w:w="4675" w:type="dxa"/>
          </w:tcPr>
          <w:p w14:paraId="314CD6A0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47765CCC" w14:textId="77777777" w:rsidTr="00ED013B">
        <w:tc>
          <w:tcPr>
            <w:tcW w:w="4675" w:type="dxa"/>
          </w:tcPr>
          <w:p w14:paraId="074ACD03" w14:textId="03FD1136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Gender</w:t>
            </w:r>
          </w:p>
        </w:tc>
        <w:tc>
          <w:tcPr>
            <w:tcW w:w="4675" w:type="dxa"/>
          </w:tcPr>
          <w:p w14:paraId="5BA797C6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06A96CB4" w14:textId="77777777" w:rsidTr="00ED013B">
        <w:tc>
          <w:tcPr>
            <w:tcW w:w="4675" w:type="dxa"/>
          </w:tcPr>
          <w:p w14:paraId="22D2DE18" w14:textId="74452A07" w:rsidR="00EB22A4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Date of Birth</w:t>
            </w:r>
          </w:p>
        </w:tc>
        <w:tc>
          <w:tcPr>
            <w:tcW w:w="4675" w:type="dxa"/>
          </w:tcPr>
          <w:p w14:paraId="0E9F0C59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1C0FC34D" w14:textId="77777777" w:rsidTr="00ED013B">
        <w:tc>
          <w:tcPr>
            <w:tcW w:w="4675" w:type="dxa"/>
          </w:tcPr>
          <w:p w14:paraId="2CBBFBF9" w14:textId="49258D95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Address 1</w:t>
            </w:r>
            <w:r w:rsidR="009413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</w:tcPr>
          <w:p w14:paraId="42BE5D58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091637AD" w14:textId="77777777" w:rsidTr="00ED013B">
        <w:tc>
          <w:tcPr>
            <w:tcW w:w="4675" w:type="dxa"/>
          </w:tcPr>
          <w:p w14:paraId="23C41BA5" w14:textId="7C8F2AAB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Address 2</w:t>
            </w:r>
          </w:p>
        </w:tc>
        <w:tc>
          <w:tcPr>
            <w:tcW w:w="4675" w:type="dxa"/>
          </w:tcPr>
          <w:p w14:paraId="35654509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386A6E7D" w14:textId="77777777" w:rsidTr="00ED013B">
        <w:tc>
          <w:tcPr>
            <w:tcW w:w="4675" w:type="dxa"/>
          </w:tcPr>
          <w:p w14:paraId="34628D50" w14:textId="2F5FBDE0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Address 3</w:t>
            </w:r>
          </w:p>
        </w:tc>
        <w:tc>
          <w:tcPr>
            <w:tcW w:w="4675" w:type="dxa"/>
          </w:tcPr>
          <w:p w14:paraId="43D40902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096DD558" w14:textId="77777777" w:rsidTr="00ED013B">
        <w:tc>
          <w:tcPr>
            <w:tcW w:w="4675" w:type="dxa"/>
          </w:tcPr>
          <w:p w14:paraId="661D864D" w14:textId="727C40EB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Post Code</w:t>
            </w:r>
          </w:p>
        </w:tc>
        <w:tc>
          <w:tcPr>
            <w:tcW w:w="4675" w:type="dxa"/>
          </w:tcPr>
          <w:p w14:paraId="15B63076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D013B" w14:paraId="541B9F6E" w14:textId="77777777" w:rsidTr="00ED013B">
        <w:tc>
          <w:tcPr>
            <w:tcW w:w="4675" w:type="dxa"/>
          </w:tcPr>
          <w:p w14:paraId="559E4677" w14:textId="0F855C84" w:rsidR="00ED013B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Telephone Number</w:t>
            </w:r>
          </w:p>
        </w:tc>
        <w:tc>
          <w:tcPr>
            <w:tcW w:w="4675" w:type="dxa"/>
          </w:tcPr>
          <w:p w14:paraId="34023798" w14:textId="77777777" w:rsidR="00ED013B" w:rsidRPr="009413E4" w:rsidRDefault="00ED013B" w:rsidP="005065FC">
            <w:pPr>
              <w:rPr>
                <w:sz w:val="24"/>
                <w:szCs w:val="24"/>
              </w:rPr>
            </w:pPr>
          </w:p>
        </w:tc>
      </w:tr>
      <w:tr w:rsidR="00EB22A4" w14:paraId="55632D7C" w14:textId="77777777" w:rsidTr="00ED013B">
        <w:tc>
          <w:tcPr>
            <w:tcW w:w="4675" w:type="dxa"/>
          </w:tcPr>
          <w:p w14:paraId="686D7380" w14:textId="44FD8BB4" w:rsidR="00EB22A4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Mobile Number</w:t>
            </w:r>
          </w:p>
        </w:tc>
        <w:tc>
          <w:tcPr>
            <w:tcW w:w="4675" w:type="dxa"/>
          </w:tcPr>
          <w:p w14:paraId="49F4F4E1" w14:textId="77777777" w:rsidR="00EB22A4" w:rsidRPr="009413E4" w:rsidRDefault="00EB22A4" w:rsidP="005065FC">
            <w:pPr>
              <w:rPr>
                <w:sz w:val="24"/>
                <w:szCs w:val="24"/>
              </w:rPr>
            </w:pPr>
          </w:p>
        </w:tc>
      </w:tr>
      <w:tr w:rsidR="00EB22A4" w14:paraId="0E7C742E" w14:textId="77777777" w:rsidTr="00ED013B">
        <w:tc>
          <w:tcPr>
            <w:tcW w:w="4675" w:type="dxa"/>
          </w:tcPr>
          <w:p w14:paraId="3592D85D" w14:textId="3BC2F6C7" w:rsidR="00EB22A4" w:rsidRPr="009413E4" w:rsidRDefault="00EB22A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Email Address</w:t>
            </w:r>
          </w:p>
        </w:tc>
        <w:tc>
          <w:tcPr>
            <w:tcW w:w="4675" w:type="dxa"/>
          </w:tcPr>
          <w:p w14:paraId="5D833B07" w14:textId="77777777" w:rsidR="00EB22A4" w:rsidRPr="009413E4" w:rsidRDefault="00EB22A4" w:rsidP="005065FC">
            <w:pPr>
              <w:rPr>
                <w:sz w:val="24"/>
                <w:szCs w:val="24"/>
              </w:rPr>
            </w:pPr>
          </w:p>
        </w:tc>
      </w:tr>
      <w:tr w:rsidR="00EB22A4" w14:paraId="59307BC8" w14:textId="77777777" w:rsidTr="00ED013B">
        <w:tc>
          <w:tcPr>
            <w:tcW w:w="4675" w:type="dxa"/>
          </w:tcPr>
          <w:p w14:paraId="3E95EF53" w14:textId="5E87DD87" w:rsidR="00EB22A4" w:rsidRPr="009413E4" w:rsidRDefault="009552DC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Nationality</w:t>
            </w:r>
          </w:p>
        </w:tc>
        <w:tc>
          <w:tcPr>
            <w:tcW w:w="4675" w:type="dxa"/>
          </w:tcPr>
          <w:p w14:paraId="190B14FA" w14:textId="77777777" w:rsidR="00EB22A4" w:rsidRPr="009413E4" w:rsidRDefault="00EB22A4" w:rsidP="005065FC">
            <w:pPr>
              <w:rPr>
                <w:sz w:val="24"/>
                <w:szCs w:val="24"/>
              </w:rPr>
            </w:pPr>
          </w:p>
        </w:tc>
      </w:tr>
      <w:tr w:rsidR="001B1391" w14:paraId="1BDD55ED" w14:textId="77777777" w:rsidTr="00ED013B">
        <w:tc>
          <w:tcPr>
            <w:tcW w:w="4675" w:type="dxa"/>
          </w:tcPr>
          <w:p w14:paraId="4FE01AD1" w14:textId="59A77DE8" w:rsidR="001B1391" w:rsidRPr="009413E4" w:rsidRDefault="00B04813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 xml:space="preserve">Signature </w:t>
            </w:r>
          </w:p>
        </w:tc>
        <w:tc>
          <w:tcPr>
            <w:tcW w:w="4675" w:type="dxa"/>
          </w:tcPr>
          <w:p w14:paraId="6371B298" w14:textId="77777777" w:rsidR="001B1391" w:rsidRPr="009413E4" w:rsidRDefault="001B1391" w:rsidP="005065FC">
            <w:pPr>
              <w:rPr>
                <w:sz w:val="24"/>
                <w:szCs w:val="24"/>
              </w:rPr>
            </w:pPr>
          </w:p>
        </w:tc>
      </w:tr>
      <w:tr w:rsidR="00B04813" w14:paraId="75D86FDE" w14:textId="77777777" w:rsidTr="00ED013B">
        <w:tc>
          <w:tcPr>
            <w:tcW w:w="4675" w:type="dxa"/>
          </w:tcPr>
          <w:p w14:paraId="3FF18F54" w14:textId="1070A2B4" w:rsidR="00B04813" w:rsidRPr="009413E4" w:rsidRDefault="00B04813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Date</w:t>
            </w:r>
          </w:p>
        </w:tc>
        <w:tc>
          <w:tcPr>
            <w:tcW w:w="4675" w:type="dxa"/>
          </w:tcPr>
          <w:p w14:paraId="311460F5" w14:textId="77777777" w:rsidR="00B04813" w:rsidRPr="009413E4" w:rsidRDefault="00B04813" w:rsidP="005065FC">
            <w:pPr>
              <w:rPr>
                <w:sz w:val="24"/>
                <w:szCs w:val="24"/>
              </w:rPr>
            </w:pPr>
          </w:p>
        </w:tc>
      </w:tr>
      <w:tr w:rsidR="00B04813" w14:paraId="03E115ED" w14:textId="77777777" w:rsidTr="00ED013B">
        <w:tc>
          <w:tcPr>
            <w:tcW w:w="4675" w:type="dxa"/>
          </w:tcPr>
          <w:p w14:paraId="47FBF8E3" w14:textId="7ACA3C5F" w:rsidR="00B04813" w:rsidRPr="009413E4" w:rsidRDefault="00B04813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Signature (Agree to constitution)</w:t>
            </w:r>
          </w:p>
        </w:tc>
        <w:tc>
          <w:tcPr>
            <w:tcW w:w="4675" w:type="dxa"/>
          </w:tcPr>
          <w:p w14:paraId="2887FC26" w14:textId="77777777" w:rsidR="00B04813" w:rsidRPr="009413E4" w:rsidRDefault="00B04813" w:rsidP="005065FC">
            <w:pPr>
              <w:rPr>
                <w:sz w:val="24"/>
                <w:szCs w:val="24"/>
              </w:rPr>
            </w:pPr>
          </w:p>
        </w:tc>
      </w:tr>
      <w:tr w:rsidR="00B04813" w14:paraId="6F65689A" w14:textId="77777777" w:rsidTr="00ED013B">
        <w:tc>
          <w:tcPr>
            <w:tcW w:w="4675" w:type="dxa"/>
          </w:tcPr>
          <w:p w14:paraId="7ABF9E52" w14:textId="1B5D2D53" w:rsidR="00B04813" w:rsidRPr="009413E4" w:rsidRDefault="00B04813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Date</w:t>
            </w:r>
          </w:p>
        </w:tc>
        <w:tc>
          <w:tcPr>
            <w:tcW w:w="4675" w:type="dxa"/>
          </w:tcPr>
          <w:p w14:paraId="2429B730" w14:textId="77777777" w:rsidR="00B04813" w:rsidRPr="009413E4" w:rsidRDefault="00B04813" w:rsidP="005065FC">
            <w:pPr>
              <w:rPr>
                <w:sz w:val="24"/>
                <w:szCs w:val="24"/>
              </w:rPr>
            </w:pPr>
          </w:p>
        </w:tc>
      </w:tr>
      <w:tr w:rsidR="005A5192" w14:paraId="6CEB88FC" w14:textId="77777777" w:rsidTr="00ED013B">
        <w:tc>
          <w:tcPr>
            <w:tcW w:w="4675" w:type="dxa"/>
          </w:tcPr>
          <w:p w14:paraId="6D487A0A" w14:textId="12A48B88" w:rsidR="005A5192" w:rsidRPr="009413E4" w:rsidRDefault="005A5192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Parent’s Full</w:t>
            </w:r>
            <w:r w:rsidR="00EC53C3" w:rsidRPr="009413E4">
              <w:rPr>
                <w:sz w:val="24"/>
                <w:szCs w:val="24"/>
              </w:rPr>
              <w:t xml:space="preserve"> </w:t>
            </w:r>
            <w:r w:rsidRPr="009413E4">
              <w:rPr>
                <w:sz w:val="24"/>
                <w:szCs w:val="24"/>
              </w:rPr>
              <w:t>Name (if Under18)</w:t>
            </w:r>
          </w:p>
        </w:tc>
        <w:tc>
          <w:tcPr>
            <w:tcW w:w="4675" w:type="dxa"/>
          </w:tcPr>
          <w:p w14:paraId="107ED62F" w14:textId="77777777" w:rsidR="005A5192" w:rsidRPr="009413E4" w:rsidRDefault="005A5192" w:rsidP="005065FC">
            <w:pPr>
              <w:rPr>
                <w:sz w:val="24"/>
                <w:szCs w:val="24"/>
              </w:rPr>
            </w:pPr>
          </w:p>
        </w:tc>
      </w:tr>
      <w:tr w:rsidR="005A5192" w14:paraId="4390DBD4" w14:textId="77777777" w:rsidTr="00ED013B">
        <w:tc>
          <w:tcPr>
            <w:tcW w:w="4675" w:type="dxa"/>
          </w:tcPr>
          <w:p w14:paraId="669FB0B8" w14:textId="09EF43E3" w:rsidR="005A5192" w:rsidRPr="009413E4" w:rsidRDefault="009413E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Mobile Number</w:t>
            </w:r>
          </w:p>
        </w:tc>
        <w:tc>
          <w:tcPr>
            <w:tcW w:w="4675" w:type="dxa"/>
          </w:tcPr>
          <w:p w14:paraId="174B6C92" w14:textId="77777777" w:rsidR="005A5192" w:rsidRPr="009413E4" w:rsidRDefault="005A5192" w:rsidP="005065FC">
            <w:pPr>
              <w:rPr>
                <w:sz w:val="24"/>
                <w:szCs w:val="24"/>
              </w:rPr>
            </w:pPr>
          </w:p>
        </w:tc>
      </w:tr>
      <w:tr w:rsidR="009413E4" w14:paraId="788B3BA0" w14:textId="77777777" w:rsidTr="00ED013B">
        <w:tc>
          <w:tcPr>
            <w:tcW w:w="4675" w:type="dxa"/>
          </w:tcPr>
          <w:p w14:paraId="2B36DB7D" w14:textId="3877E4F6" w:rsidR="009413E4" w:rsidRPr="009413E4" w:rsidRDefault="009413E4" w:rsidP="005065FC">
            <w:pPr>
              <w:rPr>
                <w:sz w:val="24"/>
                <w:szCs w:val="24"/>
              </w:rPr>
            </w:pPr>
            <w:r w:rsidRPr="009413E4">
              <w:rPr>
                <w:sz w:val="24"/>
                <w:szCs w:val="24"/>
              </w:rPr>
              <w:t>Email Address</w:t>
            </w:r>
          </w:p>
        </w:tc>
        <w:tc>
          <w:tcPr>
            <w:tcW w:w="4675" w:type="dxa"/>
          </w:tcPr>
          <w:p w14:paraId="728F24FF" w14:textId="77777777" w:rsidR="009413E4" w:rsidRPr="009413E4" w:rsidRDefault="009413E4" w:rsidP="005065FC">
            <w:pPr>
              <w:rPr>
                <w:sz w:val="24"/>
                <w:szCs w:val="24"/>
              </w:rPr>
            </w:pPr>
          </w:p>
        </w:tc>
      </w:tr>
      <w:tr w:rsidR="009413E4" w14:paraId="08B709D6" w14:textId="77777777" w:rsidTr="00ED013B">
        <w:tc>
          <w:tcPr>
            <w:tcW w:w="4675" w:type="dxa"/>
          </w:tcPr>
          <w:p w14:paraId="70AEDD36" w14:textId="6315181E" w:rsidR="009413E4" w:rsidRPr="009413E4" w:rsidRDefault="009413E4" w:rsidP="00506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Signature</w:t>
            </w:r>
          </w:p>
        </w:tc>
        <w:tc>
          <w:tcPr>
            <w:tcW w:w="4675" w:type="dxa"/>
          </w:tcPr>
          <w:p w14:paraId="7F6960E4" w14:textId="77777777" w:rsidR="009413E4" w:rsidRPr="009413E4" w:rsidRDefault="009413E4" w:rsidP="005065FC">
            <w:pPr>
              <w:rPr>
                <w:sz w:val="24"/>
                <w:szCs w:val="24"/>
              </w:rPr>
            </w:pPr>
          </w:p>
        </w:tc>
      </w:tr>
      <w:tr w:rsidR="009413E4" w14:paraId="2562F48A" w14:textId="77777777" w:rsidTr="00ED013B">
        <w:tc>
          <w:tcPr>
            <w:tcW w:w="4675" w:type="dxa"/>
          </w:tcPr>
          <w:p w14:paraId="00B2C830" w14:textId="74FE0578" w:rsidR="009413E4" w:rsidRDefault="009413E4" w:rsidP="00506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4675" w:type="dxa"/>
          </w:tcPr>
          <w:p w14:paraId="65B68040" w14:textId="77777777" w:rsidR="009413E4" w:rsidRPr="009413E4" w:rsidRDefault="009413E4" w:rsidP="005065FC">
            <w:pPr>
              <w:rPr>
                <w:sz w:val="24"/>
                <w:szCs w:val="24"/>
              </w:rPr>
            </w:pPr>
          </w:p>
        </w:tc>
      </w:tr>
    </w:tbl>
    <w:p w14:paraId="4324AB6F" w14:textId="3204D9B7" w:rsidR="000172E5" w:rsidRPr="005065FC" w:rsidRDefault="009413E4" w:rsidP="005065FC">
      <w:r>
        <w:tab/>
      </w:r>
      <w:r>
        <w:tab/>
      </w:r>
      <w:r>
        <w:tab/>
      </w:r>
      <w:r>
        <w:tab/>
      </w:r>
    </w:p>
    <w:sectPr w:rsidR="000172E5" w:rsidRPr="005065FC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B026" w14:textId="77777777" w:rsidR="009E0D6D" w:rsidRDefault="009E0D6D" w:rsidP="000172E5">
      <w:pPr>
        <w:spacing w:after="0" w:line="240" w:lineRule="auto"/>
      </w:pPr>
      <w:r>
        <w:separator/>
      </w:r>
    </w:p>
  </w:endnote>
  <w:endnote w:type="continuationSeparator" w:id="0">
    <w:p w14:paraId="3E408A64" w14:textId="77777777" w:rsidR="009E0D6D" w:rsidRDefault="009E0D6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AA97D0-631A-470E-9848-3C337FEF02C9}"/>
    <w:embedBold r:id="rId2" w:fontKey="{1ABA29EF-2B42-427C-8182-F4D3FCFCEF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C073B8E-D949-4710-9F10-2F53A215532A}"/>
    <w:embedBold r:id="rId4" w:fontKey="{D5D56CC3-DC71-41D9-A107-ABCB527FBA2B}"/>
    <w:embedItalic r:id="rId5" w:fontKey="{E3912FFB-831B-4ACD-A393-CC96F91CB7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2AD5B40-3058-4AAF-A448-CC5621DED9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4038B42-5544-4DA4-81DB-1C3E300A613A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8" w:fontKey="{33B2642B-A776-4EF1-83EC-BDE49FC5B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C71FEEB" w14:textId="77777777" w:rsidTr="00637200">
      <w:tc>
        <w:tcPr>
          <w:tcW w:w="4675" w:type="dxa"/>
          <w:vAlign w:val="center"/>
        </w:tcPr>
        <w:p w14:paraId="6464768F" w14:textId="77777777" w:rsidR="00311D4F" w:rsidRDefault="00C92CCE" w:rsidP="00637200">
          <w:pPr>
            <w:pStyle w:val="Footer"/>
          </w:pPr>
          <w:r>
            <w:t>Gwent Table Tennis Club</w:t>
          </w:r>
        </w:p>
        <w:p w14:paraId="464D26C4" w14:textId="2C28070C" w:rsidR="00C92CCE" w:rsidRDefault="00C92CCE" w:rsidP="00637200">
          <w:pPr>
            <w:pStyle w:val="Footer"/>
          </w:pPr>
          <w:proofErr w:type="gramStart"/>
          <w:r>
            <w:t>Website:-</w:t>
          </w:r>
          <w:proofErr w:type="gramEnd"/>
          <w:r>
            <w:t xml:space="preserve"> </w:t>
          </w:r>
          <w:hyperlink r:id="rId1" w:history="1">
            <w:r w:rsidR="006815DC" w:rsidRPr="00D44175">
              <w:rPr>
                <w:rStyle w:val="Hyperlink"/>
              </w:rPr>
              <w:t>https://www.tabletennis365.com/GwentTTC</w:t>
            </w:r>
          </w:hyperlink>
        </w:p>
        <w:p w14:paraId="30FCEDCF" w14:textId="44470EFC" w:rsidR="006815DC" w:rsidRDefault="006815DC" w:rsidP="00637200">
          <w:pPr>
            <w:pStyle w:val="Footer"/>
          </w:pPr>
          <w:proofErr w:type="gramStart"/>
          <w:r>
            <w:t>Facebook:-</w:t>
          </w:r>
          <w:proofErr w:type="gramEnd"/>
          <w:r>
            <w:t xml:space="preserve"> </w:t>
          </w:r>
          <w:hyperlink r:id="rId2" w:history="1">
            <w:r w:rsidR="006B1140" w:rsidRPr="00D44175">
              <w:rPr>
                <w:rStyle w:val="Hyperlink"/>
              </w:rPr>
              <w:t>https://www.facebook.com/GwentTTC</w:t>
            </w:r>
          </w:hyperlink>
        </w:p>
        <w:p w14:paraId="37ABE62F" w14:textId="5A273129" w:rsidR="006B1140" w:rsidRPr="002646F3" w:rsidRDefault="006B1140" w:rsidP="00637200">
          <w:pPr>
            <w:pStyle w:val="Footer"/>
            <w:rPr>
              <w:sz w:val="16"/>
              <w:szCs w:val="16"/>
            </w:rPr>
          </w:pPr>
          <w:r w:rsidRPr="002646F3">
            <w:rPr>
              <w:sz w:val="16"/>
              <w:szCs w:val="16"/>
            </w:rPr>
            <w:t xml:space="preserve">Telephone </w:t>
          </w:r>
          <w:proofErr w:type="gramStart"/>
          <w:r w:rsidRPr="002646F3">
            <w:rPr>
              <w:sz w:val="16"/>
              <w:szCs w:val="16"/>
            </w:rPr>
            <w:t>Number:-</w:t>
          </w:r>
          <w:proofErr w:type="gramEnd"/>
          <w:r w:rsidRPr="002646F3">
            <w:rPr>
              <w:sz w:val="16"/>
              <w:szCs w:val="16"/>
            </w:rPr>
            <w:t xml:space="preserve"> </w:t>
          </w:r>
          <w:r w:rsidR="00315956" w:rsidRPr="002646F3">
            <w:rPr>
              <w:rFonts w:ascii="Segoe UI Historic" w:hAnsi="Segoe UI Historic" w:cs="Segoe UI Historic"/>
              <w:color w:val="050505"/>
              <w:sz w:val="16"/>
              <w:szCs w:val="16"/>
              <w:shd w:val="clear" w:color="auto" w:fill="FFFFFF"/>
            </w:rPr>
            <w:t>07552 937905</w:t>
          </w:r>
        </w:p>
      </w:tc>
      <w:tc>
        <w:tcPr>
          <w:tcW w:w="4675" w:type="dxa"/>
          <w:vAlign w:val="center"/>
        </w:tcPr>
        <w:p w14:paraId="58AA6859" w14:textId="104C843D" w:rsidR="00311D4F" w:rsidRPr="00311D4F" w:rsidRDefault="00311D4F" w:rsidP="00637200">
          <w:pPr>
            <w:pStyle w:val="Footer"/>
            <w:jc w:val="right"/>
          </w:pPr>
        </w:p>
      </w:tc>
    </w:tr>
  </w:tbl>
  <w:p w14:paraId="5C4D3604" w14:textId="4D8C13D7" w:rsidR="006145D8" w:rsidRDefault="00287F76" w:rsidP="0063720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B2C875" wp14:editId="782BB52B">
          <wp:simplePos x="0" y="0"/>
          <wp:positionH relativeFrom="column">
            <wp:posOffset>5753100</wp:posOffset>
          </wp:positionH>
          <wp:positionV relativeFrom="paragraph">
            <wp:posOffset>-861060</wp:posOffset>
          </wp:positionV>
          <wp:extent cx="933450" cy="970349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70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5F280" w14:textId="77777777" w:rsidR="009E0D6D" w:rsidRDefault="009E0D6D" w:rsidP="000172E5">
      <w:pPr>
        <w:spacing w:after="0" w:line="240" w:lineRule="auto"/>
      </w:pPr>
      <w:r>
        <w:separator/>
      </w:r>
    </w:p>
  </w:footnote>
  <w:footnote w:type="continuationSeparator" w:id="0">
    <w:p w14:paraId="1E237054" w14:textId="77777777" w:rsidR="009E0D6D" w:rsidRDefault="009E0D6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065FC" w:rsidRPr="00637200" w14:paraId="0795B6E3" w14:textId="77777777" w:rsidTr="009E0D6D">
      <w:trPr>
        <w:trHeight w:val="990"/>
      </w:trPr>
      <w:tc>
        <w:tcPr>
          <w:tcW w:w="1350" w:type="dxa"/>
          <w:vAlign w:val="center"/>
        </w:tcPr>
        <w:p w14:paraId="56902CC6" w14:textId="40581FD2" w:rsidR="00B337A2" w:rsidRPr="00637200" w:rsidRDefault="005065FC" w:rsidP="00637200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0FC9840C" wp14:editId="46A44F89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781050" cy="811530"/>
                <wp:effectExtent l="0" t="0" r="0" b="762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811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741292C6" w14:textId="7DE659D4" w:rsidR="00B337A2" w:rsidRPr="00637200" w:rsidRDefault="005065FC" w:rsidP="00637200">
          <w:pPr>
            <w:pStyle w:val="Header"/>
          </w:pPr>
          <w:r>
            <w:t>GWENT TABLE TENNIS CLUB MEMBERSHIP FORM</w:t>
          </w:r>
        </w:p>
      </w:tc>
    </w:tr>
  </w:tbl>
  <w:p w14:paraId="1595C6CF" w14:textId="785770B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41379004">
    <w:abstractNumId w:val="11"/>
  </w:num>
  <w:num w:numId="2" w16cid:durableId="1413509623">
    <w:abstractNumId w:val="7"/>
  </w:num>
  <w:num w:numId="3" w16cid:durableId="1705134626">
    <w:abstractNumId w:val="15"/>
  </w:num>
  <w:num w:numId="4" w16cid:durableId="1265572557">
    <w:abstractNumId w:val="12"/>
  </w:num>
  <w:num w:numId="5" w16cid:durableId="2119908576">
    <w:abstractNumId w:val="13"/>
  </w:num>
  <w:num w:numId="6" w16cid:durableId="2135440688">
    <w:abstractNumId w:val="19"/>
  </w:num>
  <w:num w:numId="7" w16cid:durableId="251281619">
    <w:abstractNumId w:val="6"/>
  </w:num>
  <w:num w:numId="8" w16cid:durableId="748039903">
    <w:abstractNumId w:val="10"/>
  </w:num>
  <w:num w:numId="9" w16cid:durableId="2004698536">
    <w:abstractNumId w:val="17"/>
  </w:num>
  <w:num w:numId="10" w16cid:durableId="1669477618">
    <w:abstractNumId w:val="1"/>
  </w:num>
  <w:num w:numId="11" w16cid:durableId="2068646100">
    <w:abstractNumId w:val="5"/>
  </w:num>
  <w:num w:numId="12" w16cid:durableId="1267079800">
    <w:abstractNumId w:val="0"/>
  </w:num>
  <w:num w:numId="13" w16cid:durableId="269359197">
    <w:abstractNumId w:val="2"/>
  </w:num>
  <w:num w:numId="14" w16cid:durableId="198129255">
    <w:abstractNumId w:val="9"/>
  </w:num>
  <w:num w:numId="15" w16cid:durableId="1824085698">
    <w:abstractNumId w:val="8"/>
  </w:num>
  <w:num w:numId="16" w16cid:durableId="1621565204">
    <w:abstractNumId w:val="16"/>
  </w:num>
  <w:num w:numId="17" w16cid:durableId="809638118">
    <w:abstractNumId w:val="3"/>
  </w:num>
  <w:num w:numId="18" w16cid:durableId="597519954">
    <w:abstractNumId w:val="21"/>
  </w:num>
  <w:num w:numId="19" w16cid:durableId="421610176">
    <w:abstractNumId w:val="18"/>
  </w:num>
  <w:num w:numId="20" w16cid:durableId="766119902">
    <w:abstractNumId w:val="14"/>
  </w:num>
  <w:num w:numId="21" w16cid:durableId="1089274656">
    <w:abstractNumId w:val="20"/>
  </w:num>
  <w:num w:numId="22" w16cid:durableId="11796607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C81"/>
    <w:rsid w:val="00002B7C"/>
    <w:rsid w:val="000172E5"/>
    <w:rsid w:val="00052382"/>
    <w:rsid w:val="0006568A"/>
    <w:rsid w:val="00076F0F"/>
    <w:rsid w:val="00084253"/>
    <w:rsid w:val="000D1F49"/>
    <w:rsid w:val="001727CA"/>
    <w:rsid w:val="001800AB"/>
    <w:rsid w:val="001B1391"/>
    <w:rsid w:val="001E3C81"/>
    <w:rsid w:val="002646F3"/>
    <w:rsid w:val="00287F76"/>
    <w:rsid w:val="002C56E6"/>
    <w:rsid w:val="00311D4F"/>
    <w:rsid w:val="00315956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65FC"/>
    <w:rsid w:val="005112D0"/>
    <w:rsid w:val="00577E06"/>
    <w:rsid w:val="00583334"/>
    <w:rsid w:val="005A3BF7"/>
    <w:rsid w:val="005A5192"/>
    <w:rsid w:val="005F2035"/>
    <w:rsid w:val="005F582A"/>
    <w:rsid w:val="005F7990"/>
    <w:rsid w:val="006145D8"/>
    <w:rsid w:val="00637200"/>
    <w:rsid w:val="0063739C"/>
    <w:rsid w:val="006815DC"/>
    <w:rsid w:val="006A4C6F"/>
    <w:rsid w:val="006B1140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413E4"/>
    <w:rsid w:val="009552DC"/>
    <w:rsid w:val="0098597D"/>
    <w:rsid w:val="009E0D6D"/>
    <w:rsid w:val="009F619A"/>
    <w:rsid w:val="009F6DDE"/>
    <w:rsid w:val="00A370A8"/>
    <w:rsid w:val="00B04813"/>
    <w:rsid w:val="00B337A2"/>
    <w:rsid w:val="00BD4753"/>
    <w:rsid w:val="00BD5CB1"/>
    <w:rsid w:val="00BE62EE"/>
    <w:rsid w:val="00C003BA"/>
    <w:rsid w:val="00C4602F"/>
    <w:rsid w:val="00C46878"/>
    <w:rsid w:val="00C6231D"/>
    <w:rsid w:val="00C92CCE"/>
    <w:rsid w:val="00CB4A51"/>
    <w:rsid w:val="00CD4532"/>
    <w:rsid w:val="00CD47B0"/>
    <w:rsid w:val="00CD61CA"/>
    <w:rsid w:val="00CE6104"/>
    <w:rsid w:val="00CE7918"/>
    <w:rsid w:val="00D16163"/>
    <w:rsid w:val="00DB3FAD"/>
    <w:rsid w:val="00DC71EC"/>
    <w:rsid w:val="00E61C09"/>
    <w:rsid w:val="00EB22A4"/>
    <w:rsid w:val="00EB3B58"/>
    <w:rsid w:val="00EC53C3"/>
    <w:rsid w:val="00EC7359"/>
    <w:rsid w:val="00ED013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88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Heading1"/>
    <w:link w:val="Style1Char"/>
    <w:uiPriority w:val="1"/>
    <w:qFormat/>
    <w:rsid w:val="005065FC"/>
    <w:rPr>
      <w:rFonts w:asciiTheme="minorHAnsi" w:hAnsiTheme="minorHAnsi"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rsid w:val="006815DC"/>
    <w:rPr>
      <w:color w:val="605E5C"/>
      <w:shd w:val="clear" w:color="auto" w:fill="E1DFDD"/>
    </w:rPr>
  </w:style>
  <w:style w:type="character" w:customStyle="1" w:styleId="Style1Char">
    <w:name w:val="Style1 Char"/>
    <w:basedOn w:val="Heading1Char"/>
    <w:link w:val="Style1"/>
    <w:uiPriority w:val="1"/>
    <w:rsid w:val="005065FC"/>
    <w:rPr>
      <w:rFonts w:asciiTheme="majorHAnsi" w:hAnsiTheme="majorHAnsi"/>
      <w:b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www.facebook.com/GwentTTC" TargetMode="External"/><Relationship Id="rId1" Type="http://schemas.openxmlformats.org/officeDocument/2006/relationships/hyperlink" Target="https://www.tabletennis365.com/GwentTT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F64C996-72DB-4E8B-84B1-C9FC17FA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2022-06-05T16:51:00Z</dcterms:created>
  <dcterms:modified xsi:type="dcterms:W3CDTF">2022-06-05T16:51:00Z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